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3537" w:rsidRPr="00D33AD0" w:rsidRDefault="00732BAF">
      <w:pPr>
        <w:pStyle w:val="Name"/>
      </w:pPr>
      <w:r>
        <w:t>Max Mustermann</w:t>
      </w:r>
    </w:p>
    <w:p w:rsidR="001A3537" w:rsidRPr="00D33AD0" w:rsidRDefault="00732BAF">
      <w:pPr>
        <w:pStyle w:val="Kontaktinfos"/>
      </w:pPr>
      <w:r>
        <w:t>Musterstr. 7 12345 Musterstadt</w:t>
      </w:r>
    </w:p>
    <w:sdt>
      <w:sdtPr>
        <w:id w:val="1555270461"/>
        <w:placeholder>
          <w:docPart w:val="EA65C12C599DB441B918E1C7EE26143A"/>
        </w:placeholder>
        <w:temporary/>
        <w:showingPlcHdr/>
        <w15:appearance w15:val="hidden"/>
      </w:sdtPr>
      <w:sdtEndPr/>
      <w:sdtContent>
        <w:p w:rsidR="001A3537" w:rsidRPr="00D33AD0" w:rsidRDefault="00F81A9D">
          <w:pPr>
            <w:pStyle w:val="Datum"/>
          </w:pPr>
          <w:r w:rsidRPr="00D33AD0">
            <w:t>Datum</w:t>
          </w:r>
        </w:p>
      </w:sdtContent>
    </w:sdt>
    <w:p w:rsidR="001A3537" w:rsidRDefault="00732BAF">
      <w:pPr>
        <w:pStyle w:val="Strae"/>
      </w:pPr>
      <w:r>
        <w:t xml:space="preserve">Gemeinde </w:t>
      </w:r>
      <w:proofErr w:type="spellStart"/>
      <w:r>
        <w:t>Grünheide</w:t>
      </w:r>
      <w:proofErr w:type="spellEnd"/>
    </w:p>
    <w:p w:rsidR="00732BAF" w:rsidRDefault="00732BAF">
      <w:pPr>
        <w:pStyle w:val="Strae"/>
      </w:pPr>
      <w:r>
        <w:t>Bauamt</w:t>
      </w:r>
    </w:p>
    <w:p w:rsidR="00732BAF" w:rsidRDefault="00732BAF">
      <w:pPr>
        <w:pStyle w:val="Strae"/>
      </w:pPr>
      <w:r>
        <w:t>Am Marktplatz</w:t>
      </w:r>
      <w:r w:rsidR="006A100A">
        <w:t xml:space="preserve"> 1</w:t>
      </w:r>
    </w:p>
    <w:p w:rsidR="00732BAF" w:rsidRPr="00D33AD0" w:rsidRDefault="00732BAF">
      <w:pPr>
        <w:pStyle w:val="Strae"/>
      </w:pPr>
      <w:r>
        <w:t xml:space="preserve">15537 </w:t>
      </w:r>
      <w:proofErr w:type="spellStart"/>
      <w:r>
        <w:t>Grünheide</w:t>
      </w:r>
      <w:proofErr w:type="spellEnd"/>
    </w:p>
    <w:p w:rsidR="00D2522E" w:rsidRDefault="00D2522E">
      <w:pPr>
        <w:pStyle w:val="Anrede"/>
      </w:pPr>
      <w:r>
        <w:t xml:space="preserve">Betreff: </w:t>
      </w:r>
      <w:r w:rsidR="00255501">
        <w:t xml:space="preserve">Stellungnahme </w:t>
      </w:r>
      <w:r w:rsidR="00255501" w:rsidRPr="00255501">
        <w:t>Entwurf der 1. Änderung des Bebauungsplans Nr. 13 "</w:t>
      </w:r>
      <w:proofErr w:type="spellStart"/>
      <w:r w:rsidR="00255501" w:rsidRPr="00255501">
        <w:t>Freienbrink</w:t>
      </w:r>
      <w:proofErr w:type="spellEnd"/>
      <w:r w:rsidR="00255501" w:rsidRPr="00255501">
        <w:t>-Nord"</w:t>
      </w:r>
    </w:p>
    <w:p w:rsidR="00D2522E" w:rsidRPr="00842AB8" w:rsidRDefault="00D2522E" w:rsidP="00842AB8">
      <w:pPr>
        <w:rPr>
          <w:u w:val="single"/>
        </w:rPr>
      </w:pPr>
      <w:r w:rsidRPr="00842AB8">
        <w:rPr>
          <w:u w:val="single"/>
        </w:rPr>
        <w:t xml:space="preserve">Thema: </w:t>
      </w:r>
      <w:r w:rsidR="00557770">
        <w:rPr>
          <w:u w:val="single"/>
        </w:rPr>
        <w:t>Gutachten (S. 239)</w:t>
      </w:r>
    </w:p>
    <w:p w:rsidR="001A3537" w:rsidRPr="00D33AD0" w:rsidRDefault="00732BAF" w:rsidP="000703BE">
      <w:pPr>
        <w:pStyle w:val="Anrede"/>
        <w:jc w:val="both"/>
      </w:pPr>
      <w:r>
        <w:t>Sehr geehrte Damen und Herren,</w:t>
      </w:r>
    </w:p>
    <w:p w:rsidR="001A3537" w:rsidRDefault="00842AB8" w:rsidP="000703BE">
      <w:pPr>
        <w:jc w:val="both"/>
      </w:pPr>
      <w:r>
        <w:t xml:space="preserve">hiermit wende ich mich an </w:t>
      </w:r>
      <w:r w:rsidR="001E12E6">
        <w:t>Sie,</w:t>
      </w:r>
      <w:r>
        <w:t xml:space="preserve"> um </w:t>
      </w:r>
      <w:r w:rsidR="00702AFB">
        <w:t xml:space="preserve">einige </w:t>
      </w:r>
      <w:r w:rsidR="00557770">
        <w:t>Bedenken bezüglich der folgenden Gutachten äußern:</w:t>
      </w:r>
    </w:p>
    <w:p w:rsidR="00557770" w:rsidRPr="00557770" w:rsidRDefault="00557770" w:rsidP="00557770">
      <w:pPr>
        <w:spacing w:line="240" w:lineRule="auto"/>
        <w:jc w:val="both"/>
        <w:rPr>
          <w:i/>
          <w:iCs/>
        </w:rPr>
      </w:pPr>
      <w:r w:rsidRPr="00557770">
        <w:rPr>
          <w:i/>
          <w:iCs/>
        </w:rPr>
        <w:t>„Artenschutzrechtlicher Fachbeitrag, ARCADIS, 31.08.2020</w:t>
      </w:r>
    </w:p>
    <w:p w:rsidR="00557770" w:rsidRPr="00557770" w:rsidRDefault="00557770" w:rsidP="00557770">
      <w:pPr>
        <w:spacing w:line="240" w:lineRule="auto"/>
        <w:jc w:val="both"/>
        <w:rPr>
          <w:i/>
          <w:iCs/>
        </w:rPr>
      </w:pPr>
      <w:r w:rsidRPr="00557770">
        <w:rPr>
          <w:i/>
          <w:iCs/>
        </w:rPr>
        <w:t xml:space="preserve">Biotoptypenkartierung, </w:t>
      </w:r>
      <w:proofErr w:type="spellStart"/>
      <w:r w:rsidRPr="00557770">
        <w:rPr>
          <w:i/>
          <w:iCs/>
        </w:rPr>
        <w:t>Natur+Text</w:t>
      </w:r>
      <w:proofErr w:type="spellEnd"/>
      <w:r w:rsidRPr="00557770">
        <w:rPr>
          <w:i/>
          <w:iCs/>
        </w:rPr>
        <w:t>, 15.07.2020</w:t>
      </w:r>
    </w:p>
    <w:p w:rsidR="00557770" w:rsidRPr="00557770" w:rsidRDefault="00557770" w:rsidP="00557770">
      <w:pPr>
        <w:spacing w:line="240" w:lineRule="auto"/>
        <w:jc w:val="both"/>
        <w:rPr>
          <w:i/>
          <w:iCs/>
        </w:rPr>
      </w:pPr>
      <w:r w:rsidRPr="00557770">
        <w:rPr>
          <w:i/>
          <w:iCs/>
        </w:rPr>
        <w:t xml:space="preserve">Vorprüfung der FFH-Verträglichkeit, </w:t>
      </w:r>
      <w:proofErr w:type="spellStart"/>
      <w:r w:rsidRPr="00557770">
        <w:rPr>
          <w:i/>
          <w:iCs/>
        </w:rPr>
        <w:t>GfBU-Consult</w:t>
      </w:r>
      <w:proofErr w:type="spellEnd"/>
      <w:r w:rsidRPr="00557770">
        <w:rPr>
          <w:i/>
          <w:iCs/>
        </w:rPr>
        <w:t>, 18.09.2020</w:t>
      </w:r>
    </w:p>
    <w:p w:rsidR="00557770" w:rsidRPr="00557770" w:rsidRDefault="00557770" w:rsidP="00557770">
      <w:pPr>
        <w:spacing w:line="240" w:lineRule="auto"/>
        <w:jc w:val="both"/>
        <w:rPr>
          <w:i/>
          <w:iCs/>
        </w:rPr>
      </w:pPr>
      <w:r w:rsidRPr="00557770">
        <w:rPr>
          <w:i/>
          <w:iCs/>
        </w:rPr>
        <w:t>Hydrogeologisches Gutachten, FUGRO, 10.09.2020</w:t>
      </w:r>
    </w:p>
    <w:p w:rsidR="00557770" w:rsidRPr="00557770" w:rsidRDefault="00557770" w:rsidP="00557770">
      <w:pPr>
        <w:spacing w:line="240" w:lineRule="auto"/>
        <w:jc w:val="both"/>
        <w:rPr>
          <w:i/>
          <w:iCs/>
        </w:rPr>
      </w:pPr>
      <w:r w:rsidRPr="00557770">
        <w:rPr>
          <w:i/>
          <w:iCs/>
        </w:rPr>
        <w:t xml:space="preserve">Immissionsprognose zu Luftschadstoffen und Geruch, </w:t>
      </w:r>
      <w:proofErr w:type="spellStart"/>
      <w:r w:rsidRPr="00557770">
        <w:rPr>
          <w:i/>
          <w:iCs/>
        </w:rPr>
        <w:t>GfBU-Consult</w:t>
      </w:r>
      <w:proofErr w:type="spellEnd"/>
      <w:r w:rsidRPr="00557770">
        <w:rPr>
          <w:i/>
          <w:iCs/>
        </w:rPr>
        <w:t>, 11.09.2020</w:t>
      </w:r>
    </w:p>
    <w:p w:rsidR="00557770" w:rsidRPr="00557770" w:rsidRDefault="00557770" w:rsidP="00557770">
      <w:pPr>
        <w:spacing w:line="240" w:lineRule="auto"/>
        <w:jc w:val="both"/>
        <w:rPr>
          <w:i/>
          <w:iCs/>
        </w:rPr>
      </w:pPr>
      <w:r w:rsidRPr="00557770">
        <w:rPr>
          <w:i/>
          <w:iCs/>
        </w:rPr>
        <w:t xml:space="preserve">Immissionsprognose zu Schall, </w:t>
      </w:r>
      <w:proofErr w:type="spellStart"/>
      <w:r w:rsidRPr="00557770">
        <w:rPr>
          <w:i/>
          <w:iCs/>
        </w:rPr>
        <w:t>GfBU-Consult</w:t>
      </w:r>
      <w:proofErr w:type="spellEnd"/>
      <w:r w:rsidRPr="00557770">
        <w:rPr>
          <w:i/>
          <w:iCs/>
        </w:rPr>
        <w:t>, 11.09.2020“</w:t>
      </w:r>
    </w:p>
    <w:p w:rsidR="00557770" w:rsidRDefault="00557770" w:rsidP="00557770">
      <w:pPr>
        <w:jc w:val="both"/>
      </w:pPr>
      <w:r>
        <w:t xml:space="preserve">Die genannten Gutachten wurden von der </w:t>
      </w:r>
      <w:r w:rsidRPr="00557770">
        <w:t>LEG (Landesentwickelungsgesellschaft)</w:t>
      </w:r>
      <w:r>
        <w:t xml:space="preserve"> beauftragt. Ich sehe darin einen Interessenkonflikt, da </w:t>
      </w:r>
      <w:r w:rsidR="004521DD">
        <w:t xml:space="preserve">die </w:t>
      </w:r>
      <w:r>
        <w:t>Gutachten,</w:t>
      </w:r>
      <w:r w:rsidR="004521DD">
        <w:t xml:space="preserve"> welche</w:t>
      </w:r>
      <w:r>
        <w:t xml:space="preserve"> von Tesla beauftragt und finanziert</w:t>
      </w:r>
      <w:r w:rsidR="004521DD">
        <w:t xml:space="preserve"> wurden</w:t>
      </w:r>
      <w:r>
        <w:t xml:space="preserve">, ebenfalls von den genannten Firmen erstellt wurden. </w:t>
      </w:r>
    </w:p>
    <w:p w:rsidR="00557770" w:rsidRDefault="00557770" w:rsidP="00557770">
      <w:pPr>
        <w:jc w:val="both"/>
      </w:pPr>
      <w:r>
        <w:t>Es ist zu beachten, dass sich die Gutachten auf unterschiedliche Zeitpunkte beziehen, dennoch wird ein Gutachten sich kaum unterscheiden, wenn es die gleiche Firma erstellt hat.</w:t>
      </w:r>
    </w:p>
    <w:p w:rsidR="004521DD" w:rsidRDefault="00557770" w:rsidP="00557770">
      <w:pPr>
        <w:jc w:val="both"/>
      </w:pPr>
      <w:r>
        <w:lastRenderedPageBreak/>
        <w:t xml:space="preserve">Es wurde in diversen Veranstaltungen von der Gemeinde geäußert, dass unabhängige Gutachten erstellt werden. </w:t>
      </w:r>
      <w:r w:rsidR="004521DD">
        <w:t>Eigentlich sollte ein Gutachten:“</w:t>
      </w:r>
      <w:r w:rsidR="004521DD" w:rsidRPr="004521DD">
        <w:t xml:space="preserve"> – keine sonstigen Bindungen vertraglicher oder persönlicher Art eingehen, die seine Unabhängigkeit bei der Gutachtenerstattung in Frage stellen können.</w:t>
      </w:r>
      <w:r w:rsidR="004521DD">
        <w:t xml:space="preserve">“ </w:t>
      </w:r>
    </w:p>
    <w:p w:rsidR="00557770" w:rsidRDefault="004521DD" w:rsidP="00557770">
      <w:pPr>
        <w:jc w:val="both"/>
        <w:rPr>
          <w:lang w:val="en-US"/>
        </w:rPr>
      </w:pPr>
      <w:r w:rsidRPr="004521DD">
        <w:rPr>
          <w:lang w:val="en-US"/>
        </w:rPr>
        <w:t>(</w:t>
      </w:r>
      <w:hyperlink r:id="rId7" w:anchor="__wertermittlerportal__%2F%2F*%5B%40attr_id%3D%27wertermittlerportal_5532015115%27%5D__1603786855338" w:history="1">
        <w:r w:rsidRPr="004521DD">
          <w:rPr>
            <w:rStyle w:val="Hyperlink"/>
            <w:lang w:val="en-US"/>
          </w:rPr>
          <w:t>https://www.reguvis.de/xaver/wertermittlerportal/start.xav?start=%2F%2F*%5B%40attr_id%3D%27wertermittlerportal_5532015115%27%5D#__wertermittlerportal__%2F%2F*%5B%40attr_id%3D%27wertermittlerportal_5532015115%27%5D__1603786855338</w:t>
        </w:r>
      </w:hyperlink>
      <w:r w:rsidRPr="004521DD">
        <w:rPr>
          <w:lang w:val="en-US"/>
        </w:rPr>
        <w:t xml:space="preserve"> Stand </w:t>
      </w:r>
      <w:r>
        <w:rPr>
          <w:lang w:val="en-US"/>
        </w:rPr>
        <w:t>27.10.2020).</w:t>
      </w:r>
    </w:p>
    <w:p w:rsidR="004521DD" w:rsidRPr="004521DD" w:rsidRDefault="004521DD" w:rsidP="00557770">
      <w:pPr>
        <w:jc w:val="both"/>
      </w:pPr>
      <w:r w:rsidRPr="004521DD">
        <w:t>Somit is</w:t>
      </w:r>
      <w:r>
        <w:t xml:space="preserve">t </w:t>
      </w:r>
      <w:r w:rsidRPr="004521DD">
        <w:t xml:space="preserve">zu klären ob die </w:t>
      </w:r>
      <w:r>
        <w:t>Gutachten nicht zu einem Interessenskonflikt führen und noch einmal durch unabhängige Institutionen geprüft werden müssten.</w:t>
      </w:r>
    </w:p>
    <w:p w:rsidR="001A3537" w:rsidRPr="00D33AD0" w:rsidRDefault="001D33E8">
      <w:sdt>
        <w:sdtPr>
          <w:id w:val="-278875100"/>
          <w:placeholder>
            <w:docPart w:val="A11F63AB87D57B42B05C5D760480E674"/>
          </w:placeholder>
          <w:temporary/>
          <w:showingPlcHdr/>
          <w15:appearance w15:val="hidden"/>
        </w:sdtPr>
        <w:sdtEndPr/>
        <w:sdtContent>
          <w:r w:rsidR="00F81A9D" w:rsidRPr="00D33AD0">
            <w:t>Mit freundlichen Grüßen,</w:t>
          </w:r>
        </w:sdtContent>
      </w:sdt>
    </w:p>
    <w:p w:rsidR="001A3537" w:rsidRPr="00D33AD0" w:rsidRDefault="00D2522E">
      <w:pPr>
        <w:pStyle w:val="Unterschrift"/>
      </w:pPr>
      <w:r>
        <w:t>Max Mustermann</w:t>
      </w:r>
    </w:p>
    <w:sectPr w:rsidR="001A3537" w:rsidRPr="00D33AD0">
      <w:headerReference w:type="default" r:id="rId8"/>
      <w:footerReference w:type="default" r:id="rId9"/>
      <w:headerReference w:type="first" r:id="rId10"/>
      <w:pgSz w:w="11907" w:h="16839" w:code="9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D33E8" w:rsidRDefault="001D33E8">
      <w:pPr>
        <w:spacing w:after="0" w:line="240" w:lineRule="auto"/>
      </w:pPr>
      <w:r>
        <w:separator/>
      </w:r>
    </w:p>
  </w:endnote>
  <w:endnote w:type="continuationSeparator" w:id="0">
    <w:p w:rsidR="001D33E8" w:rsidRDefault="001D33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A3537" w:rsidRDefault="00F81A9D">
        <w:pPr>
          <w:pStyle w:val="Fuzeil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D33E8" w:rsidRDefault="001D33E8">
      <w:pPr>
        <w:spacing w:after="0" w:line="240" w:lineRule="auto"/>
      </w:pPr>
      <w:r>
        <w:separator/>
      </w:r>
    </w:p>
  </w:footnote>
  <w:footnote w:type="continuationSeparator" w:id="0">
    <w:p w:rsidR="001D33E8" w:rsidRDefault="001D33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A3537" w:rsidRDefault="001D33E8">
    <w:pPr>
      <w:pStyle w:val="Kopfzeile"/>
    </w:pPr>
    <w:r>
      <w:rPr>
        <w:noProof/>
      </w:rPr>
      <w:pict w14:anchorId="5493A0C4">
        <v:group id="Group 4" o:spid="_x0000_s2052" alt="Titel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">
          <v:rect id="Rectangle 2" o:spid="_x0000_s2053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" fillcolor="#4b3a2e" stroked="f" strokeweight="1pt"/>
          <v:rect id="Rectangle 3" o:spid="_x0000_s2054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" fillcolor="#4b3a2e" stroked="f" strokeweight="1pt"/>
          <w10:wrap anchorx="margin" anchory="page"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A3537" w:rsidRDefault="001D33E8">
    <w:pPr>
      <w:pStyle w:val="Kopfzeile"/>
    </w:pPr>
    <w:r>
      <w:rPr>
        <w:noProof/>
      </w:rPr>
      <w:pict w14:anchorId="4D1EDE29">
        <v:group id="Group 5" o:spid="_x0000_s2049" alt="Titel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">
          <v:rect id="Rectangle 6" o:spid="_x0000_s2050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" fillcolor="#4b3a2e" stroked="f" strokeweight="1pt"/>
          <v:rect id="Rectangle 7" o:spid="_x0000_s2051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" fillcolor="#4b3a2e" stroked="f" strokeweight="1pt"/>
          <w10:wrap anchorx="margin" anchory="page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17AB2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9C55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9CAA3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E34B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BC61C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02E59D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609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30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6C6F1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884BD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AF"/>
    <w:rsid w:val="000703BE"/>
    <w:rsid w:val="001502A8"/>
    <w:rsid w:val="00171043"/>
    <w:rsid w:val="001A3537"/>
    <w:rsid w:val="001D33E8"/>
    <w:rsid w:val="001E12E6"/>
    <w:rsid w:val="00255501"/>
    <w:rsid w:val="003342D0"/>
    <w:rsid w:val="00384863"/>
    <w:rsid w:val="003B2C56"/>
    <w:rsid w:val="00423BD6"/>
    <w:rsid w:val="0043631C"/>
    <w:rsid w:val="004521DD"/>
    <w:rsid w:val="00554914"/>
    <w:rsid w:val="00557770"/>
    <w:rsid w:val="0062398A"/>
    <w:rsid w:val="006A100A"/>
    <w:rsid w:val="006A45CD"/>
    <w:rsid w:val="00702AFB"/>
    <w:rsid w:val="00732BAF"/>
    <w:rsid w:val="007A2D79"/>
    <w:rsid w:val="00842AB8"/>
    <w:rsid w:val="008F527F"/>
    <w:rsid w:val="00A34706"/>
    <w:rsid w:val="00B50E99"/>
    <w:rsid w:val="00C1456F"/>
    <w:rsid w:val="00C44629"/>
    <w:rsid w:val="00CB28C9"/>
    <w:rsid w:val="00D16C45"/>
    <w:rsid w:val="00D2522E"/>
    <w:rsid w:val="00D33AD0"/>
    <w:rsid w:val="00E05B97"/>
    <w:rsid w:val="00E34E4A"/>
    <w:rsid w:val="00EF6001"/>
    <w:rsid w:val="00F81A9D"/>
    <w:rsid w:val="00FA0625"/>
    <w:rsid w:val="00FE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7630B1B4"/>
  <w15:chartTrackingRefBased/>
  <w15:docId w15:val="{88919526-377D-B646-96E6-0EBCFBF3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de-DE" w:eastAsia="ja-JP" w:bidi="de-DE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iPriority="6" w:unhideWhenUsed="1" w:qFormat="1"/>
    <w:lsdException w:name="Signature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5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50E99"/>
  </w:style>
  <w:style w:type="paragraph" w:styleId="berschrift1">
    <w:name w:val="heading 1"/>
    <w:basedOn w:val="Standard"/>
    <w:next w:val="Standard"/>
    <w:link w:val="berschrift1Zchn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Datum">
    <w:name w:val="Date"/>
    <w:basedOn w:val="Standard"/>
    <w:link w:val="DatumZchn"/>
    <w:uiPriority w:val="3"/>
    <w:qFormat/>
    <w:pPr>
      <w:spacing w:line="240" w:lineRule="auto"/>
    </w:pPr>
    <w:rPr>
      <w:b/>
      <w:spacing w:val="21"/>
    </w:rPr>
  </w:style>
  <w:style w:type="paragraph" w:styleId="Titel">
    <w:name w:val="Title"/>
    <w:basedOn w:val="Standard"/>
    <w:link w:val="TitelZchn"/>
    <w:uiPriority w:val="10"/>
    <w:semiHidden/>
    <w:unhideWhenUsed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b/>
      <w:spacing w:val="21"/>
      <w:sz w:val="26"/>
    </w:rPr>
  </w:style>
  <w:style w:type="paragraph" w:styleId="Kopfzeile">
    <w:name w:val="header"/>
    <w:basedOn w:val="Standard"/>
    <w:link w:val="KopfzeileZchn"/>
    <w:uiPriority w:val="99"/>
    <w:unhideWhenUsed/>
    <w:qFormat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uzeileZchn">
    <w:name w:val="Fußzeile Zchn"/>
    <w:basedOn w:val="Absatz-Standardschriftart"/>
    <w:link w:val="Fuzeile"/>
    <w:uiPriority w:val="99"/>
    <w:rPr>
      <w:b/>
      <w:spacing w:val="21"/>
      <w:sz w:val="2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Pr>
      <w:b/>
      <w:iCs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i/>
      <w:spacing w:val="21"/>
      <w:sz w:val="36"/>
    </w:rPr>
  </w:style>
  <w:style w:type="character" w:styleId="Fett">
    <w:name w:val="Strong"/>
    <w:basedOn w:val="Absatz-Standardschriftart"/>
    <w:uiPriority w:val="22"/>
    <w:unhideWhenUsed/>
    <w:qFormat/>
    <w:rPr>
      <w:b/>
      <w:bCs/>
      <w:caps/>
      <w:smallCaps w:val="0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sz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uchtitel">
    <w:name w:val="Book Title"/>
    <w:basedOn w:val="Absatz-Standardschriftar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Kontaktinfos">
    <w:name w:val="Kontaktinfos"/>
    <w:basedOn w:val="Standard"/>
    <w:uiPriority w:val="2"/>
    <w:qFormat/>
    <w:pPr>
      <w:spacing w:after="920"/>
      <w:contextualSpacing/>
    </w:pPr>
  </w:style>
  <w:style w:type="character" w:styleId="IntensiveHervorhebung">
    <w:name w:val="Intense Emphasis"/>
    <w:basedOn w:val="Absatz-Standardschriftart"/>
    <w:uiPriority w:val="21"/>
    <w:semiHidden/>
    <w:unhideWhenUsed/>
    <w:rPr>
      <w:b/>
      <w:i/>
      <w:iCs/>
      <w:color w:val="4B3A2E" w:themeColor="text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4B3A2E" w:themeColor="tex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outlineLvl w:val="9"/>
    </w:pPr>
  </w:style>
  <w:style w:type="paragraph" w:styleId="Listenabsatz">
    <w:name w:val="List Paragraph"/>
    <w:basedOn w:val="Standard"/>
    <w:uiPriority w:val="34"/>
    <w:semiHidden/>
    <w:unhideWhenUsed/>
    <w:qFormat/>
    <w:pPr>
      <w:ind w:left="216" w:hanging="216"/>
      <w:contextualSpacing/>
    </w:pPr>
  </w:style>
  <w:style w:type="character" w:customStyle="1" w:styleId="DatumZchn">
    <w:name w:val="Datum Zchn"/>
    <w:basedOn w:val="Absatz-Standardschriftart"/>
    <w:link w:val="Datum"/>
    <w:uiPriority w:val="3"/>
    <w:rPr>
      <w:b/>
      <w:spacing w:val="21"/>
    </w:rPr>
  </w:style>
  <w:style w:type="paragraph" w:styleId="Unterschrift">
    <w:name w:val="Signature"/>
    <w:basedOn w:val="Standard"/>
    <w:link w:val="UnterschriftZchn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UnterschriftZchn">
    <w:name w:val="Unterschrift Zchn"/>
    <w:basedOn w:val="Absatz-Standardschriftart"/>
    <w:link w:val="Unterschrift"/>
    <w:uiPriority w:val="7"/>
    <w:rPr>
      <w:b/>
      <w:spacing w:val="21"/>
    </w:rPr>
  </w:style>
  <w:style w:type="paragraph" w:styleId="Anrede">
    <w:name w:val="Salutation"/>
    <w:basedOn w:val="Standard"/>
    <w:next w:val="Standard"/>
    <w:link w:val="AnredeZchn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Standard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Absatz-Standardschriftart"/>
    <w:link w:val="Name"/>
    <w:uiPriority w:val="1"/>
    <w:rPr>
      <w:b/>
      <w:caps/>
      <w:spacing w:val="21"/>
      <w:sz w:val="36"/>
    </w:rPr>
  </w:style>
  <w:style w:type="paragraph" w:customStyle="1" w:styleId="Strae">
    <w:name w:val="Straße"/>
    <w:basedOn w:val="Standard"/>
    <w:link w:val="StraeChar"/>
    <w:uiPriority w:val="4"/>
    <w:qFormat/>
    <w:pPr>
      <w:spacing w:line="240" w:lineRule="auto"/>
      <w:contextualSpacing/>
    </w:pPr>
  </w:style>
  <w:style w:type="character" w:customStyle="1" w:styleId="StraeChar">
    <w:name w:val="Straße Char"/>
    <w:basedOn w:val="Absatz-Standardschriftart"/>
    <w:link w:val="Strae"/>
    <w:uiPriority w:val="4"/>
  </w:style>
  <w:style w:type="character" w:customStyle="1" w:styleId="AnredeZchn">
    <w:name w:val="Anrede Zchn"/>
    <w:basedOn w:val="Absatz-Standardschriftart"/>
    <w:link w:val="Anrede"/>
    <w:uiPriority w:val="5"/>
    <w:rPr>
      <w:b/>
      <w:spacing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i/>
      <w:szCs w:val="24"/>
    </w:rPr>
  </w:style>
  <w:style w:type="character" w:styleId="Hyperlink">
    <w:name w:val="Hyperlink"/>
    <w:basedOn w:val="Absatz-Standardschriftart"/>
    <w:uiPriority w:val="99"/>
    <w:unhideWhenUsed/>
    <w:rsid w:val="00384863"/>
    <w:rPr>
      <w:color w:val="3D859C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84863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171043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7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1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2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reguvis.de/xaver/wertermittlerportal/start.xav?start=%2F%2F*%5B%40attr_id%3D%27wertermittlerportal_5532015115%27%5D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tephanieseehaus/Library/Containers/com.microsoft.Word/Data/Library/Application%20Support/Microsoft/Office/16.0/DTS/de-DE%7bDD6B6511-AB72-6849-B3C4-76DC2874A72B%7d/%7b1FFFDCE4-33A1-644E-B7AB-0F15AEDC5ABA%7dtf1000208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A65C12C599DB441B918E1C7EE2614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4C81D6-5CC0-F14A-BB7F-06A388B03CAF}"/>
      </w:docPartPr>
      <w:docPartBody>
        <w:p w:rsidR="00524778" w:rsidRDefault="00B375D3">
          <w:pPr>
            <w:pStyle w:val="EA65C12C599DB441B918E1C7EE26143A"/>
          </w:pPr>
          <w:r w:rsidRPr="00D33AD0">
            <w:t>Datum</w:t>
          </w:r>
        </w:p>
      </w:docPartBody>
    </w:docPart>
    <w:docPart>
      <w:docPartPr>
        <w:name w:val="A11F63AB87D57B42B05C5D760480E6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7F09D0-6A5C-8546-B5BA-02AA2FF8135E}"/>
      </w:docPartPr>
      <w:docPartBody>
        <w:p w:rsidR="00524778" w:rsidRDefault="00B375D3">
          <w:pPr>
            <w:pStyle w:val="A11F63AB87D57B42B05C5D760480E674"/>
          </w:pPr>
          <w:r w:rsidRPr="00D33AD0">
            <w:t>Mit freundlichen Grüßen,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D3"/>
    <w:rsid w:val="00515AAB"/>
    <w:rsid w:val="00524778"/>
    <w:rsid w:val="00B3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13459E8204F234699CAEF38A8EB9590">
    <w:name w:val="D13459E8204F234699CAEF38A8EB9590"/>
  </w:style>
  <w:style w:type="paragraph" w:customStyle="1" w:styleId="12CDC88174EF1345AD4B4015392F7DE4">
    <w:name w:val="12CDC88174EF1345AD4B4015392F7DE4"/>
  </w:style>
  <w:style w:type="paragraph" w:customStyle="1" w:styleId="EA65C12C599DB441B918E1C7EE26143A">
    <w:name w:val="EA65C12C599DB441B918E1C7EE26143A"/>
  </w:style>
  <w:style w:type="paragraph" w:customStyle="1" w:styleId="3CB0FFD3408D0D4BBD31F153CDEED201">
    <w:name w:val="3CB0FFD3408D0D4BBD31F153CDEED201"/>
  </w:style>
  <w:style w:type="paragraph" w:customStyle="1" w:styleId="3B7B863BE99F12428CA5D0D7082C7464">
    <w:name w:val="3B7B863BE99F12428CA5D0D7082C7464"/>
  </w:style>
  <w:style w:type="paragraph" w:customStyle="1" w:styleId="92B401879FCC314191BC3F2F35B19EE9">
    <w:name w:val="92B401879FCC314191BC3F2F35B19EE9"/>
  </w:style>
  <w:style w:type="paragraph" w:customStyle="1" w:styleId="A11F63AB87D57B42B05C5D760480E674">
    <w:name w:val="A11F63AB87D57B42B05C5D760480E674"/>
  </w:style>
  <w:style w:type="paragraph" w:customStyle="1" w:styleId="02CAF306DD89F4488C472BFAEE506F7E">
    <w:name w:val="02CAF306DD89F4488C472BFAEE506F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Deckblatt "Standard".dotx</Template>
  <TotalTime>0</TotalTime>
  <Pages>2</Pages>
  <Words>289</Words>
  <Characters>1825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Stephanie Seehaus</cp:lastModifiedBy>
  <cp:revision>4</cp:revision>
  <dcterms:created xsi:type="dcterms:W3CDTF">2020-10-24T21:24:00Z</dcterms:created>
  <dcterms:modified xsi:type="dcterms:W3CDTF">2020-10-28T19:52:00Z</dcterms:modified>
</cp:coreProperties>
</file>